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CFE771" w14:textId="77777777" w:rsidR="00433248" w:rsidRDefault="004E73FC">
      <w:pPr>
        <w:pStyle w:val="Brdtekst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251651584" behindDoc="1" locked="0" layoutInCell="1" allowOverlap="1" wp14:anchorId="7A38AAC7" wp14:editId="6AFC7DA4">
            <wp:simplePos x="0" y="0"/>
            <wp:positionH relativeFrom="page">
              <wp:posOffset>5409565</wp:posOffset>
            </wp:positionH>
            <wp:positionV relativeFrom="page">
              <wp:posOffset>588010</wp:posOffset>
            </wp:positionV>
            <wp:extent cx="4684395" cy="4684395"/>
            <wp:effectExtent l="0" t="0" r="0" b="0"/>
            <wp:wrapNone/>
            <wp:docPr id="44" name="image1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95" cy="468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3632" behindDoc="1" locked="0" layoutInCell="1" allowOverlap="1" wp14:anchorId="736CE566" wp14:editId="33A97EC1">
            <wp:simplePos x="0" y="0"/>
            <wp:positionH relativeFrom="page">
              <wp:posOffset>585470</wp:posOffset>
            </wp:positionH>
            <wp:positionV relativeFrom="page">
              <wp:posOffset>588010</wp:posOffset>
            </wp:positionV>
            <wp:extent cx="4684395" cy="4684395"/>
            <wp:effectExtent l="0" t="0" r="0" b="0"/>
            <wp:wrapNone/>
            <wp:docPr id="43" name="image2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95" cy="468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E8EF4" w14:textId="77777777" w:rsidR="00433248" w:rsidRDefault="00433248">
      <w:pPr>
        <w:pStyle w:val="Brdtekst"/>
        <w:spacing w:before="8"/>
        <w:rPr>
          <w:rFonts w:ascii="Times New Roman"/>
          <w:sz w:val="13"/>
        </w:rPr>
      </w:pPr>
    </w:p>
    <w:p w14:paraId="65EEE341" w14:textId="77777777" w:rsidR="00433248" w:rsidRDefault="004E73FC">
      <w:pPr>
        <w:pStyle w:val="Brdtekst"/>
        <w:ind w:left="12576"/>
        <w:rPr>
          <w:rFonts w:ascii="Times New Roman"/>
          <w:sz w:val="20"/>
        </w:rPr>
      </w:pPr>
      <w:r w:rsidRPr="00FD1224">
        <w:rPr>
          <w:rFonts w:ascii="Times New Roman"/>
          <w:noProof/>
          <w:sz w:val="20"/>
        </w:rPr>
        <w:drawing>
          <wp:inline distT="0" distB="0" distL="0" distR="0" wp14:anchorId="08707FF8" wp14:editId="5EE9F601">
            <wp:extent cx="1324610" cy="1576705"/>
            <wp:effectExtent l="0" t="0" r="0" b="0"/>
            <wp:docPr id="1" name="image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132CC" w14:textId="77777777" w:rsidR="00433248" w:rsidRDefault="00433248">
      <w:pPr>
        <w:pStyle w:val="Brdtekst"/>
        <w:rPr>
          <w:rFonts w:ascii="Times New Roman"/>
          <w:sz w:val="20"/>
        </w:rPr>
      </w:pPr>
    </w:p>
    <w:p w14:paraId="15566B18" w14:textId="77777777" w:rsidR="00433248" w:rsidRDefault="00433248">
      <w:pPr>
        <w:pStyle w:val="Brdtekst"/>
        <w:rPr>
          <w:rFonts w:ascii="Times New Roman"/>
          <w:sz w:val="20"/>
        </w:rPr>
      </w:pPr>
    </w:p>
    <w:p w14:paraId="2F5726ED" w14:textId="77777777" w:rsidR="00433248" w:rsidRDefault="00433248">
      <w:pPr>
        <w:pStyle w:val="Brdtekst"/>
        <w:rPr>
          <w:rFonts w:ascii="Times New Roman"/>
          <w:sz w:val="20"/>
        </w:rPr>
      </w:pPr>
    </w:p>
    <w:p w14:paraId="3D7D1635" w14:textId="77777777" w:rsidR="00433248" w:rsidRDefault="00433248">
      <w:pPr>
        <w:pStyle w:val="Brdtekst"/>
        <w:rPr>
          <w:rFonts w:ascii="Times New Roman"/>
          <w:sz w:val="20"/>
        </w:rPr>
      </w:pPr>
    </w:p>
    <w:p w14:paraId="02C9CD5E" w14:textId="77777777" w:rsidR="00433248" w:rsidRDefault="004E73FC">
      <w:pPr>
        <w:pStyle w:val="Brdtekst"/>
        <w:spacing w:before="11"/>
        <w:rPr>
          <w:rFonts w:ascii="Times New Roman"/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2848" behindDoc="1" locked="0" layoutInCell="1" allowOverlap="1" wp14:anchorId="508F64F2" wp14:editId="282076ED">
                <wp:simplePos x="0" y="0"/>
                <wp:positionH relativeFrom="page">
                  <wp:posOffset>2183130</wp:posOffset>
                </wp:positionH>
                <wp:positionV relativeFrom="paragraph">
                  <wp:posOffset>229235</wp:posOffset>
                </wp:positionV>
                <wp:extent cx="6236335" cy="4181475"/>
                <wp:effectExtent l="12700" t="0" r="0" b="0"/>
                <wp:wrapTopAndBottom/>
                <wp:docPr id="14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6335" cy="4181475"/>
                          <a:chOff x="3438" y="361"/>
                          <a:chExt cx="9821" cy="6585"/>
                        </a:xfrm>
                      </wpg:grpSpPr>
                      <wps:wsp>
                        <wps:cNvPr id="15" name="Rectangle 39"/>
                        <wps:cNvSpPr>
                          <a:spLocks/>
                        </wps:cNvSpPr>
                        <wps:spPr bwMode="auto">
                          <a:xfrm>
                            <a:off x="3982" y="907"/>
                            <a:ext cx="8740" cy="5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40"/>
                        <wps:cNvSpPr>
                          <a:spLocks/>
                        </wps:cNvSpPr>
                        <wps:spPr bwMode="auto">
                          <a:xfrm>
                            <a:off x="3709" y="632"/>
                            <a:ext cx="4408" cy="3445"/>
                          </a:xfrm>
                          <a:custGeom>
                            <a:avLst/>
                            <a:gdLst>
                              <a:gd name="T0" fmla="+- 0 8117 3709"/>
                              <a:gd name="T1" fmla="*/ T0 w 4408"/>
                              <a:gd name="T2" fmla="+- 0 633 633"/>
                              <a:gd name="T3" fmla="*/ 633 h 3445"/>
                              <a:gd name="T4" fmla="+- 0 3709 3709"/>
                              <a:gd name="T5" fmla="*/ T4 w 4408"/>
                              <a:gd name="T6" fmla="+- 0 633 633"/>
                              <a:gd name="T7" fmla="*/ 633 h 3445"/>
                              <a:gd name="T8" fmla="+- 0 3709 3709"/>
                              <a:gd name="T9" fmla="*/ T8 w 4408"/>
                              <a:gd name="T10" fmla="+- 0 4077 633"/>
                              <a:gd name="T11" fmla="*/ 4077 h 3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408" h="3445">
                                <a:moveTo>
                                  <a:pt x="44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44"/>
                                </a:lnTo>
                              </a:path>
                            </a:pathLst>
                          </a:custGeom>
                          <a:noFill/>
                          <a:ln w="345072">
                            <a:solidFill>
                              <a:srgbClr val="007D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41"/>
                        <wps:cNvSpPr>
                          <a:spLocks/>
                        </wps:cNvSpPr>
                        <wps:spPr bwMode="auto">
                          <a:xfrm>
                            <a:off x="8579" y="3229"/>
                            <a:ext cx="4408" cy="3445"/>
                          </a:xfrm>
                          <a:custGeom>
                            <a:avLst/>
                            <a:gdLst>
                              <a:gd name="T0" fmla="+- 0 8579 8579"/>
                              <a:gd name="T1" fmla="*/ T0 w 4408"/>
                              <a:gd name="T2" fmla="+- 0 6674 3229"/>
                              <a:gd name="T3" fmla="*/ 6674 h 3445"/>
                              <a:gd name="T4" fmla="+- 0 12987 8579"/>
                              <a:gd name="T5" fmla="*/ T4 w 4408"/>
                              <a:gd name="T6" fmla="+- 0 6674 3229"/>
                              <a:gd name="T7" fmla="*/ 6674 h 3445"/>
                              <a:gd name="T8" fmla="+- 0 12987 8579"/>
                              <a:gd name="T9" fmla="*/ T8 w 4408"/>
                              <a:gd name="T10" fmla="+- 0 3229 3229"/>
                              <a:gd name="T11" fmla="*/ 3229 h 3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408" h="3445">
                                <a:moveTo>
                                  <a:pt x="0" y="3445"/>
                                </a:moveTo>
                                <a:lnTo>
                                  <a:pt x="4408" y="3445"/>
                                </a:lnTo>
                                <a:lnTo>
                                  <a:pt x="4408" y="0"/>
                                </a:lnTo>
                              </a:path>
                            </a:pathLst>
                          </a:custGeom>
                          <a:noFill/>
                          <a:ln w="345072">
                            <a:solidFill>
                              <a:srgbClr val="007D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42"/>
                        <wps:cNvSpPr txBox="1">
                          <a:spLocks/>
                        </wps:cNvSpPr>
                        <wps:spPr bwMode="auto">
                          <a:xfrm>
                            <a:off x="3437" y="361"/>
                            <a:ext cx="9821" cy="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9BC235" w14:textId="77777777" w:rsidR="00433248" w:rsidRDefault="00433248">
                              <w:pPr>
                                <w:rPr>
                                  <w:rFonts w:ascii="Times New Roman"/>
                                  <w:sz w:val="92"/>
                                </w:rPr>
                              </w:pPr>
                            </w:p>
                            <w:p w14:paraId="58763DAD" w14:textId="77777777" w:rsidR="00433248" w:rsidRPr="00FD1224" w:rsidRDefault="00C42286">
                              <w:pPr>
                                <w:spacing w:before="592" w:line="911" w:lineRule="exact"/>
                                <w:ind w:left="1470" w:right="1600"/>
                                <w:jc w:val="center"/>
                                <w:rPr>
                                  <w:b/>
                                  <w:sz w:val="80"/>
                                  <w:lang w:val="da-DK"/>
                                </w:rPr>
                              </w:pPr>
                              <w:r w:rsidRPr="00FD1224">
                                <w:rPr>
                                  <w:b/>
                                  <w:color w:val="231F20"/>
                                  <w:sz w:val="80"/>
                                  <w:lang w:val="da-DK"/>
                                </w:rPr>
                                <w:t xml:space="preserve">GODT </w:t>
                              </w:r>
                              <w:r w:rsidRPr="00FD1224">
                                <w:rPr>
                                  <w:color w:val="231F20"/>
                                  <w:sz w:val="80"/>
                                  <w:lang w:val="da-DK"/>
                                </w:rPr>
                                <w:t>OG</w:t>
                              </w:r>
                              <w:r w:rsidRPr="00FD1224">
                                <w:rPr>
                                  <w:color w:val="231F20"/>
                                  <w:spacing w:val="39"/>
                                  <w:sz w:val="80"/>
                                  <w:lang w:val="da-DK"/>
                                </w:rPr>
                                <w:t xml:space="preserve"> </w:t>
                              </w:r>
                              <w:r w:rsidRPr="00FD1224">
                                <w:rPr>
                                  <w:b/>
                                  <w:color w:val="231F20"/>
                                  <w:spacing w:val="-17"/>
                                  <w:sz w:val="80"/>
                                  <w:lang w:val="da-DK"/>
                                </w:rPr>
                                <w:t>LOKALT</w:t>
                              </w:r>
                            </w:p>
                            <w:p w14:paraId="4B28E832" w14:textId="77777777" w:rsidR="00433248" w:rsidRPr="00FD1224" w:rsidRDefault="00C42286">
                              <w:pPr>
                                <w:spacing w:line="1232" w:lineRule="exact"/>
                                <w:ind w:left="1470" w:right="1591"/>
                                <w:jc w:val="center"/>
                                <w:rPr>
                                  <w:sz w:val="109"/>
                                  <w:lang w:val="da-DK"/>
                                </w:rPr>
                              </w:pPr>
                              <w:r w:rsidRPr="00FD1224">
                                <w:rPr>
                                  <w:color w:val="231F20"/>
                                  <w:spacing w:val="-6"/>
                                  <w:sz w:val="109"/>
                                  <w:lang w:val="da-DK"/>
                                </w:rPr>
                                <w:t>DRIKKEVAND</w:t>
                              </w:r>
                            </w:p>
                            <w:p w14:paraId="7B60918A" w14:textId="77777777" w:rsidR="00433248" w:rsidRPr="00FD1224" w:rsidRDefault="00C42286">
                              <w:pPr>
                                <w:spacing w:line="830" w:lineRule="exact"/>
                                <w:ind w:left="1414" w:right="1600"/>
                                <w:jc w:val="center"/>
                                <w:rPr>
                                  <w:sz w:val="73"/>
                                  <w:lang w:val="da-DK"/>
                                </w:rPr>
                              </w:pPr>
                              <w:r w:rsidRPr="00FD1224">
                                <w:rPr>
                                  <w:color w:val="231F20"/>
                                  <w:sz w:val="73"/>
                                  <w:lang w:val="da-DK"/>
                                </w:rPr>
                                <w:t>OGSÅ I FREMTIDEN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F64F2" id="Group 38" o:spid="_x0000_s1026" style="position:absolute;margin-left:171.9pt;margin-top:18.05pt;width:491.05pt;height:329.25pt;z-index:-251653632;mso-wrap-distance-left:0;mso-wrap-distance-right:0;mso-position-horizontal-relative:page" coordorigin="3438,361" coordsize="9821,6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">
                <v:rect id="Rectangle 39" o:spid="_x0000_s1027" style="position:absolute;left:3982;top:907;width:8740;height:5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" stroked="f">
                  <v:path arrowok="t"/>
                </v:rect>
                <v:shape id="Freeform 40" o:spid="_x0000_s1028" style="position:absolute;left:3709;top:632;width:4408;height:3445;visibility:visible;mso-wrap-style:square;v-text-anchor:top" coordsize="4408,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" path="m4408,l,,,3444e" filled="f" strokecolor="#007dba" strokeweight="9.58533mm">
                  <v:path arrowok="t" o:connecttype="custom" o:connectlocs="4408,633;0,633;0,4077" o:connectangles="0,0,0"/>
                </v:shape>
                <v:shape id="Freeform 41" o:spid="_x0000_s1029" style="position:absolute;left:8579;top:3229;width:4408;height:3445;visibility:visible;mso-wrap-style:square;v-text-anchor:top" coordsize="4408,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" path="m,3445r4408,l4408,e" filled="f" strokecolor="#007dba" strokeweight="9.58533mm">
                  <v:path arrowok="t" o:connecttype="custom" o:connectlocs="0,6674;4408,6674;4408,3229" o:connectangles="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2" o:spid="_x0000_s1030" type="#_x0000_t202" style="position:absolute;left:3437;top:361;width:9821;height:6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" filled="f" stroked="f">
                  <v:path arrowok="t"/>
                  <v:textbox inset="0,0,0,0">
                    <w:txbxContent>
                      <w:p w14:paraId="1E9BC235" w14:textId="77777777" w:rsidR="00433248" w:rsidRDefault="00433248">
                        <w:pPr>
                          <w:rPr>
                            <w:rFonts w:ascii="Times New Roman"/>
                            <w:sz w:val="92"/>
                          </w:rPr>
                        </w:pPr>
                      </w:p>
                      <w:p w14:paraId="58763DAD" w14:textId="77777777" w:rsidR="00433248" w:rsidRPr="00FD1224" w:rsidRDefault="00C42286">
                        <w:pPr>
                          <w:spacing w:before="592" w:line="911" w:lineRule="exact"/>
                          <w:ind w:left="1470" w:right="1600"/>
                          <w:jc w:val="center"/>
                          <w:rPr>
                            <w:b/>
                            <w:sz w:val="80"/>
                            <w:lang w:val="da-DK"/>
                          </w:rPr>
                        </w:pPr>
                        <w:r w:rsidRPr="00FD1224">
                          <w:rPr>
                            <w:b/>
                            <w:color w:val="231F20"/>
                            <w:sz w:val="80"/>
                            <w:lang w:val="da-DK"/>
                          </w:rPr>
                          <w:t xml:space="preserve">GODT </w:t>
                        </w:r>
                        <w:r w:rsidRPr="00FD1224">
                          <w:rPr>
                            <w:color w:val="231F20"/>
                            <w:sz w:val="80"/>
                            <w:lang w:val="da-DK"/>
                          </w:rPr>
                          <w:t>OG</w:t>
                        </w:r>
                        <w:r w:rsidRPr="00FD1224">
                          <w:rPr>
                            <w:color w:val="231F20"/>
                            <w:spacing w:val="39"/>
                            <w:sz w:val="80"/>
                            <w:lang w:val="da-DK"/>
                          </w:rPr>
                          <w:t xml:space="preserve"> </w:t>
                        </w:r>
                        <w:r w:rsidRPr="00FD1224">
                          <w:rPr>
                            <w:b/>
                            <w:color w:val="231F20"/>
                            <w:spacing w:val="-17"/>
                            <w:sz w:val="80"/>
                            <w:lang w:val="da-DK"/>
                          </w:rPr>
                          <w:t>LOKALT</w:t>
                        </w:r>
                      </w:p>
                      <w:p w14:paraId="4B28E832" w14:textId="77777777" w:rsidR="00433248" w:rsidRPr="00FD1224" w:rsidRDefault="00C42286">
                        <w:pPr>
                          <w:spacing w:line="1232" w:lineRule="exact"/>
                          <w:ind w:left="1470" w:right="1591"/>
                          <w:jc w:val="center"/>
                          <w:rPr>
                            <w:sz w:val="109"/>
                            <w:lang w:val="da-DK"/>
                          </w:rPr>
                        </w:pPr>
                        <w:r w:rsidRPr="00FD1224">
                          <w:rPr>
                            <w:color w:val="231F20"/>
                            <w:spacing w:val="-6"/>
                            <w:sz w:val="109"/>
                            <w:lang w:val="da-DK"/>
                          </w:rPr>
                          <w:t>DRIKKEVAND</w:t>
                        </w:r>
                      </w:p>
                      <w:p w14:paraId="7B60918A" w14:textId="77777777" w:rsidR="00433248" w:rsidRPr="00FD1224" w:rsidRDefault="00C42286">
                        <w:pPr>
                          <w:spacing w:line="830" w:lineRule="exact"/>
                          <w:ind w:left="1414" w:right="1600"/>
                          <w:jc w:val="center"/>
                          <w:rPr>
                            <w:sz w:val="73"/>
                            <w:lang w:val="da-DK"/>
                          </w:rPr>
                        </w:pPr>
                        <w:r w:rsidRPr="00FD1224">
                          <w:rPr>
                            <w:color w:val="231F20"/>
                            <w:sz w:val="73"/>
                            <w:lang w:val="da-DK"/>
                          </w:rPr>
                          <w:t>OGSÅ I FREMTIDEN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2D84806" w14:textId="77777777" w:rsidR="00433248" w:rsidRDefault="00433248">
      <w:pPr>
        <w:pStyle w:val="Brdtekst"/>
        <w:rPr>
          <w:rFonts w:ascii="Times New Roman"/>
          <w:sz w:val="20"/>
        </w:rPr>
      </w:pPr>
    </w:p>
    <w:p w14:paraId="0E4FBC7E" w14:textId="77777777" w:rsidR="00433248" w:rsidRDefault="00433248">
      <w:pPr>
        <w:pStyle w:val="Brdtekst"/>
        <w:rPr>
          <w:rFonts w:ascii="Times New Roman"/>
          <w:sz w:val="20"/>
        </w:rPr>
      </w:pPr>
    </w:p>
    <w:p w14:paraId="23FEDBA2" w14:textId="77777777" w:rsidR="00433248" w:rsidRDefault="00433248">
      <w:pPr>
        <w:pStyle w:val="Brdtekst"/>
        <w:rPr>
          <w:rFonts w:ascii="Times New Roman"/>
          <w:sz w:val="20"/>
        </w:rPr>
      </w:pPr>
    </w:p>
    <w:p w14:paraId="033C8FA0" w14:textId="77777777" w:rsidR="00433248" w:rsidRDefault="00433248">
      <w:pPr>
        <w:pStyle w:val="Brdtekst"/>
        <w:rPr>
          <w:rFonts w:ascii="Times New Roman"/>
          <w:sz w:val="20"/>
        </w:rPr>
      </w:pPr>
    </w:p>
    <w:p w14:paraId="455EA253" w14:textId="77777777" w:rsidR="00433248" w:rsidRDefault="00433248">
      <w:pPr>
        <w:pStyle w:val="Brdtekst"/>
        <w:rPr>
          <w:rFonts w:ascii="Times New Roman"/>
          <w:sz w:val="20"/>
        </w:rPr>
      </w:pPr>
    </w:p>
    <w:p w14:paraId="5A8622A5" w14:textId="77777777" w:rsidR="00433248" w:rsidRDefault="00433248">
      <w:pPr>
        <w:pStyle w:val="Brdtekst"/>
        <w:rPr>
          <w:rFonts w:ascii="Times New Roman"/>
          <w:sz w:val="20"/>
        </w:rPr>
      </w:pPr>
    </w:p>
    <w:p w14:paraId="66EBF246" w14:textId="77777777" w:rsidR="00433248" w:rsidRDefault="00433248">
      <w:pPr>
        <w:pStyle w:val="Brdtekst"/>
        <w:rPr>
          <w:rFonts w:ascii="Times New Roman"/>
          <w:sz w:val="20"/>
        </w:rPr>
      </w:pPr>
    </w:p>
    <w:p w14:paraId="04BA5B93" w14:textId="77777777" w:rsidR="00433248" w:rsidRDefault="00433248">
      <w:pPr>
        <w:pStyle w:val="Brdtekst"/>
        <w:rPr>
          <w:rFonts w:ascii="Times New Roman"/>
          <w:sz w:val="20"/>
        </w:rPr>
      </w:pPr>
    </w:p>
    <w:p w14:paraId="7C57B857" w14:textId="77777777" w:rsidR="00433248" w:rsidRDefault="00433248">
      <w:pPr>
        <w:pStyle w:val="Brdtekst"/>
        <w:rPr>
          <w:rFonts w:ascii="Times New Roman"/>
          <w:sz w:val="20"/>
        </w:rPr>
      </w:pPr>
    </w:p>
    <w:p w14:paraId="4C47ECAC" w14:textId="77777777" w:rsidR="00433248" w:rsidRDefault="00433248">
      <w:pPr>
        <w:pStyle w:val="Brdtekst"/>
        <w:rPr>
          <w:rFonts w:ascii="Times New Roman"/>
          <w:sz w:val="20"/>
        </w:rPr>
      </w:pPr>
    </w:p>
    <w:p w14:paraId="7E4F611E" w14:textId="77777777" w:rsidR="00433248" w:rsidRDefault="00433248">
      <w:pPr>
        <w:pStyle w:val="Brdtekst"/>
        <w:rPr>
          <w:rFonts w:ascii="Times New Roman"/>
          <w:sz w:val="20"/>
        </w:rPr>
      </w:pPr>
    </w:p>
    <w:p w14:paraId="464DA58C" w14:textId="77777777" w:rsidR="00433248" w:rsidRDefault="00433248">
      <w:pPr>
        <w:pStyle w:val="Brdtekst"/>
        <w:rPr>
          <w:rFonts w:ascii="Times New Roman"/>
          <w:sz w:val="20"/>
        </w:rPr>
      </w:pPr>
    </w:p>
    <w:p w14:paraId="2BD4CA32" w14:textId="77777777" w:rsidR="00433248" w:rsidRDefault="00433248">
      <w:pPr>
        <w:pStyle w:val="Brdtekst"/>
        <w:rPr>
          <w:rFonts w:ascii="Times New Roman"/>
          <w:sz w:val="20"/>
        </w:rPr>
      </w:pPr>
    </w:p>
    <w:p w14:paraId="1D5DADF1" w14:textId="77777777" w:rsidR="00433248" w:rsidRDefault="00433248">
      <w:pPr>
        <w:pStyle w:val="Brdtekst"/>
        <w:rPr>
          <w:rFonts w:ascii="Times New Roman"/>
          <w:sz w:val="20"/>
        </w:rPr>
      </w:pPr>
    </w:p>
    <w:p w14:paraId="2DE6BEDC" w14:textId="77777777" w:rsidR="00433248" w:rsidRDefault="00433248">
      <w:pPr>
        <w:pStyle w:val="Brdtekst"/>
        <w:rPr>
          <w:rFonts w:ascii="Times New Roman"/>
          <w:sz w:val="20"/>
        </w:rPr>
      </w:pPr>
    </w:p>
    <w:p w14:paraId="0834BC44" w14:textId="77777777" w:rsidR="00433248" w:rsidRDefault="00433248">
      <w:pPr>
        <w:pStyle w:val="Brdtekst"/>
        <w:rPr>
          <w:rFonts w:ascii="Times New Roman"/>
          <w:sz w:val="20"/>
        </w:rPr>
      </w:pPr>
    </w:p>
    <w:p w14:paraId="6A2734F9" w14:textId="77777777" w:rsidR="00433248" w:rsidRDefault="00433248">
      <w:pPr>
        <w:pStyle w:val="Brdtekst"/>
        <w:rPr>
          <w:rFonts w:ascii="Times New Roman"/>
          <w:sz w:val="20"/>
        </w:rPr>
      </w:pPr>
    </w:p>
    <w:p w14:paraId="7D281E1A" w14:textId="77777777" w:rsidR="00433248" w:rsidRDefault="00433248">
      <w:pPr>
        <w:pStyle w:val="Brdtekst"/>
        <w:rPr>
          <w:rFonts w:ascii="Times New Roman"/>
          <w:sz w:val="20"/>
        </w:rPr>
      </w:pPr>
    </w:p>
    <w:p w14:paraId="0717CFFF" w14:textId="77777777" w:rsidR="00433248" w:rsidRDefault="00433248">
      <w:pPr>
        <w:pStyle w:val="Brdtekst"/>
        <w:rPr>
          <w:rFonts w:ascii="Times New Roman"/>
          <w:sz w:val="20"/>
        </w:rPr>
      </w:pPr>
    </w:p>
    <w:p w14:paraId="3793298D" w14:textId="77777777" w:rsidR="00433248" w:rsidRDefault="00433248">
      <w:pPr>
        <w:pStyle w:val="Brdtekst"/>
        <w:rPr>
          <w:rFonts w:ascii="Times New Roman"/>
          <w:sz w:val="20"/>
        </w:rPr>
      </w:pPr>
    </w:p>
    <w:p w14:paraId="23ADDDBE" w14:textId="77777777" w:rsidR="00433248" w:rsidRDefault="00433248">
      <w:pPr>
        <w:pStyle w:val="Brdtekst"/>
        <w:rPr>
          <w:rFonts w:ascii="Times New Roman"/>
          <w:sz w:val="20"/>
        </w:rPr>
      </w:pPr>
    </w:p>
    <w:p w14:paraId="60207B7E" w14:textId="77777777" w:rsidR="00433248" w:rsidRPr="00FD1224" w:rsidRDefault="004E73FC">
      <w:pPr>
        <w:pStyle w:val="Overskrift1"/>
        <w:spacing w:before="230"/>
        <w:rPr>
          <w:lang w:val="da-DK"/>
        </w:rPr>
      </w:pPr>
      <w:r>
        <w:rPr>
          <w:noProof/>
        </w:rPr>
        <w:drawing>
          <wp:anchor distT="0" distB="0" distL="0" distR="0" simplePos="0" relativeHeight="251650560" behindDoc="1" locked="0" layoutInCell="1" allowOverlap="1" wp14:anchorId="007F21DE" wp14:editId="2842E4DE">
            <wp:simplePos x="0" y="0"/>
            <wp:positionH relativeFrom="page">
              <wp:posOffset>5409565</wp:posOffset>
            </wp:positionH>
            <wp:positionV relativeFrom="paragraph">
              <wp:posOffset>-5094605</wp:posOffset>
            </wp:positionV>
            <wp:extent cx="4684395" cy="4684395"/>
            <wp:effectExtent l="0" t="0" r="0" b="0"/>
            <wp:wrapNone/>
            <wp:docPr id="37" name="image4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95" cy="468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2608" behindDoc="1" locked="0" layoutInCell="1" allowOverlap="1" wp14:anchorId="2952DA5D" wp14:editId="6A8FEC39">
            <wp:simplePos x="0" y="0"/>
            <wp:positionH relativeFrom="page">
              <wp:posOffset>585470</wp:posOffset>
            </wp:positionH>
            <wp:positionV relativeFrom="paragraph">
              <wp:posOffset>-5094605</wp:posOffset>
            </wp:positionV>
            <wp:extent cx="4684395" cy="4684395"/>
            <wp:effectExtent l="0" t="0" r="0" b="0"/>
            <wp:wrapNone/>
            <wp:docPr id="36" name="image5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95" cy="468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286" w:rsidRPr="00FD1224">
        <w:rPr>
          <w:color w:val="231F20"/>
          <w:lang w:val="da-DK"/>
        </w:rPr>
        <w:t>Kom til generalforsamling</w:t>
      </w:r>
    </w:p>
    <w:p w14:paraId="72F49752" w14:textId="35AE3D1C" w:rsidR="00433248" w:rsidRPr="00FD1224" w:rsidRDefault="00C42286" w:rsidP="002E66A3">
      <w:pPr>
        <w:pStyle w:val="Brdtekst"/>
        <w:spacing w:before="113" w:line="254" w:lineRule="auto"/>
        <w:ind w:left="210" w:right="2990"/>
        <w:rPr>
          <w:sz w:val="20"/>
          <w:lang w:val="da-DK"/>
        </w:rPr>
      </w:pPr>
      <w:r w:rsidRPr="00FD1224">
        <w:rPr>
          <w:color w:val="231F20"/>
          <w:spacing w:val="-3"/>
          <w:lang w:val="da-DK"/>
        </w:rPr>
        <w:t xml:space="preserve">På </w:t>
      </w:r>
      <w:r w:rsidRPr="00FD1224">
        <w:rPr>
          <w:color w:val="231F20"/>
          <w:spacing w:val="-4"/>
          <w:lang w:val="da-DK"/>
        </w:rPr>
        <w:t xml:space="preserve">dit </w:t>
      </w:r>
      <w:r w:rsidRPr="00FD1224">
        <w:rPr>
          <w:color w:val="231F20"/>
          <w:spacing w:val="-5"/>
          <w:lang w:val="da-DK"/>
        </w:rPr>
        <w:t xml:space="preserve">lokale vandværk </w:t>
      </w:r>
      <w:r w:rsidRPr="00FD1224">
        <w:rPr>
          <w:color w:val="231F20"/>
          <w:spacing w:val="-4"/>
          <w:lang w:val="da-DK"/>
        </w:rPr>
        <w:t xml:space="preserve">kan </w:t>
      </w:r>
      <w:r w:rsidRPr="00FD1224">
        <w:rPr>
          <w:color w:val="231F20"/>
          <w:spacing w:val="-3"/>
          <w:lang w:val="da-DK"/>
        </w:rPr>
        <w:t xml:space="preserve">du </w:t>
      </w:r>
      <w:r w:rsidRPr="00FD1224">
        <w:rPr>
          <w:color w:val="231F20"/>
          <w:spacing w:val="-4"/>
          <w:lang w:val="da-DK"/>
        </w:rPr>
        <w:t xml:space="preserve">være med </w:t>
      </w:r>
      <w:r w:rsidRPr="00FD1224">
        <w:rPr>
          <w:color w:val="231F20"/>
          <w:lang w:val="da-DK"/>
        </w:rPr>
        <w:t xml:space="preserve">i </w:t>
      </w:r>
      <w:r w:rsidRPr="00FD1224">
        <w:rPr>
          <w:color w:val="231F20"/>
          <w:spacing w:val="-3"/>
          <w:lang w:val="da-DK"/>
        </w:rPr>
        <w:t xml:space="preserve">et </w:t>
      </w:r>
      <w:r w:rsidRPr="00FD1224">
        <w:rPr>
          <w:color w:val="231F20"/>
          <w:spacing w:val="-5"/>
          <w:lang w:val="da-DK"/>
        </w:rPr>
        <w:t xml:space="preserve">fællesskab, </w:t>
      </w:r>
      <w:r w:rsidRPr="00FD1224">
        <w:rPr>
          <w:color w:val="231F20"/>
          <w:spacing w:val="-4"/>
          <w:lang w:val="da-DK"/>
        </w:rPr>
        <w:t xml:space="preserve">som </w:t>
      </w:r>
      <w:r w:rsidRPr="00FD1224">
        <w:rPr>
          <w:color w:val="231F20"/>
          <w:spacing w:val="-5"/>
          <w:lang w:val="da-DK"/>
        </w:rPr>
        <w:t xml:space="preserve">passer </w:t>
      </w:r>
      <w:r w:rsidRPr="00FD1224">
        <w:rPr>
          <w:color w:val="231F20"/>
          <w:spacing w:val="-3"/>
          <w:lang w:val="da-DK"/>
        </w:rPr>
        <w:t xml:space="preserve">på </w:t>
      </w:r>
      <w:r w:rsidRPr="00FD1224">
        <w:rPr>
          <w:color w:val="231F20"/>
          <w:spacing w:val="-4"/>
          <w:lang w:val="da-DK"/>
        </w:rPr>
        <w:t xml:space="preserve">vores </w:t>
      </w:r>
      <w:r w:rsidRPr="00FD1224">
        <w:rPr>
          <w:color w:val="231F20"/>
          <w:spacing w:val="-5"/>
          <w:lang w:val="da-DK"/>
        </w:rPr>
        <w:t xml:space="preserve">drikkevand </w:t>
      </w:r>
      <w:r w:rsidRPr="00FD1224">
        <w:rPr>
          <w:color w:val="231F20"/>
          <w:spacing w:val="-3"/>
          <w:lang w:val="da-DK"/>
        </w:rPr>
        <w:t xml:space="preserve">og </w:t>
      </w:r>
      <w:r w:rsidRPr="00FD1224">
        <w:rPr>
          <w:color w:val="231F20"/>
          <w:spacing w:val="-5"/>
          <w:lang w:val="da-DK"/>
        </w:rPr>
        <w:t xml:space="preserve">sikrer </w:t>
      </w:r>
      <w:r w:rsidRPr="00FD1224">
        <w:rPr>
          <w:color w:val="231F20"/>
          <w:spacing w:val="-4"/>
          <w:lang w:val="da-DK"/>
        </w:rPr>
        <w:t xml:space="preserve">godt vand </w:t>
      </w:r>
      <w:r w:rsidRPr="00FD1224">
        <w:rPr>
          <w:color w:val="231F20"/>
          <w:spacing w:val="-5"/>
          <w:lang w:val="da-DK"/>
        </w:rPr>
        <w:t xml:space="preserve">til </w:t>
      </w:r>
      <w:r w:rsidRPr="00FD1224">
        <w:rPr>
          <w:color w:val="231F20"/>
          <w:spacing w:val="-4"/>
          <w:lang w:val="da-DK"/>
        </w:rPr>
        <w:t xml:space="preserve">dine børn </w:t>
      </w:r>
      <w:r w:rsidRPr="00FD1224">
        <w:rPr>
          <w:color w:val="231F20"/>
          <w:spacing w:val="-3"/>
          <w:lang w:val="da-DK"/>
        </w:rPr>
        <w:t xml:space="preserve">og </w:t>
      </w:r>
      <w:r w:rsidRPr="00FD1224">
        <w:rPr>
          <w:color w:val="231F20"/>
          <w:spacing w:val="-5"/>
          <w:lang w:val="da-DK"/>
        </w:rPr>
        <w:t>børnebørn.</w:t>
      </w:r>
      <w:r w:rsidR="002E66A3">
        <w:rPr>
          <w:noProof/>
        </w:rPr>
        <w:t xml:space="preserve"> </w:t>
      </w:r>
      <w:r w:rsidR="004E73FC">
        <w:rPr>
          <w:noProof/>
        </w:rPr>
        <w:drawing>
          <wp:anchor distT="0" distB="0" distL="0" distR="0" simplePos="0" relativeHeight="251655680" behindDoc="1" locked="0" layoutInCell="1" allowOverlap="1" wp14:anchorId="2E664560" wp14:editId="24803D02">
            <wp:simplePos x="0" y="0"/>
            <wp:positionH relativeFrom="page">
              <wp:posOffset>5409565</wp:posOffset>
            </wp:positionH>
            <wp:positionV relativeFrom="page">
              <wp:posOffset>588010</wp:posOffset>
            </wp:positionV>
            <wp:extent cx="4684395" cy="4684395"/>
            <wp:effectExtent l="0" t="0" r="0" b="0"/>
            <wp:wrapNone/>
            <wp:docPr id="35" name="image6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95" cy="468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3FC">
        <w:rPr>
          <w:noProof/>
        </w:rPr>
        <w:drawing>
          <wp:anchor distT="0" distB="0" distL="0" distR="0" simplePos="0" relativeHeight="251657728" behindDoc="1" locked="0" layoutInCell="1" allowOverlap="1" wp14:anchorId="66B133FD" wp14:editId="37246EF1">
            <wp:simplePos x="0" y="0"/>
            <wp:positionH relativeFrom="page">
              <wp:posOffset>585470</wp:posOffset>
            </wp:positionH>
            <wp:positionV relativeFrom="page">
              <wp:posOffset>588010</wp:posOffset>
            </wp:positionV>
            <wp:extent cx="4684395" cy="4684395"/>
            <wp:effectExtent l="0" t="0" r="0" b="0"/>
            <wp:wrapNone/>
            <wp:docPr id="34" name="image2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95" cy="468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E09B8" w14:textId="77777777" w:rsidR="00433248" w:rsidRPr="00FD1224" w:rsidRDefault="00433248">
      <w:pPr>
        <w:pStyle w:val="Brdtekst"/>
        <w:spacing w:before="11"/>
        <w:rPr>
          <w:sz w:val="13"/>
          <w:lang w:val="da-DK"/>
        </w:rPr>
      </w:pPr>
    </w:p>
    <w:p w14:paraId="7C2AC896" w14:textId="4475DEE8" w:rsidR="00433248" w:rsidRDefault="00433248" w:rsidP="002E66A3">
      <w:pPr>
        <w:pStyle w:val="Brdtekst"/>
        <w:ind w:left="12576"/>
        <w:rPr>
          <w:sz w:val="20"/>
        </w:rPr>
      </w:pPr>
    </w:p>
    <w:p w14:paraId="105E1E0D" w14:textId="77777777" w:rsidR="00433248" w:rsidRDefault="00433248">
      <w:pPr>
        <w:pStyle w:val="Brdtekst"/>
        <w:rPr>
          <w:sz w:val="20"/>
        </w:rPr>
      </w:pPr>
    </w:p>
    <w:p w14:paraId="05B3A06F" w14:textId="77777777" w:rsidR="00433248" w:rsidRDefault="00433248">
      <w:pPr>
        <w:pStyle w:val="Brdtekst"/>
        <w:rPr>
          <w:sz w:val="20"/>
        </w:rPr>
      </w:pPr>
    </w:p>
    <w:p w14:paraId="571E6F48" w14:textId="77777777" w:rsidR="00433248" w:rsidRDefault="00433248">
      <w:pPr>
        <w:pStyle w:val="Brdtekst"/>
        <w:rPr>
          <w:sz w:val="20"/>
        </w:rPr>
      </w:pPr>
    </w:p>
    <w:p w14:paraId="459FF665" w14:textId="77777777" w:rsidR="00433248" w:rsidRDefault="00433248">
      <w:pPr>
        <w:pStyle w:val="Brdtekst"/>
        <w:rPr>
          <w:sz w:val="20"/>
        </w:rPr>
      </w:pPr>
    </w:p>
    <w:p w14:paraId="24BC6758" w14:textId="77777777" w:rsidR="00433248" w:rsidRDefault="00433248">
      <w:pPr>
        <w:pStyle w:val="Brdtekst"/>
        <w:rPr>
          <w:sz w:val="20"/>
        </w:rPr>
      </w:pPr>
    </w:p>
    <w:p w14:paraId="6AD56EF6" w14:textId="77777777" w:rsidR="00433248" w:rsidRDefault="00433248">
      <w:pPr>
        <w:pStyle w:val="Brdtekst"/>
        <w:rPr>
          <w:sz w:val="20"/>
        </w:rPr>
      </w:pPr>
    </w:p>
    <w:sectPr w:rsidR="00433248" w:rsidSect="002C202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40" w:h="23820"/>
      <w:pgMar w:top="920" w:right="840" w:bottom="280" w:left="820" w:header="708" w:footer="202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246627" w14:textId="77777777" w:rsidR="002E67E1" w:rsidRDefault="002E67E1" w:rsidP="002C2028">
      <w:r>
        <w:separator/>
      </w:r>
    </w:p>
  </w:endnote>
  <w:endnote w:type="continuationSeparator" w:id="0">
    <w:p w14:paraId="1B7F25E7" w14:textId="77777777" w:rsidR="002E67E1" w:rsidRDefault="002E67E1" w:rsidP="002C20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rganSnOffice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AAC6E" w14:textId="77777777" w:rsidR="002C2028" w:rsidRDefault="002C2028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B4668" w14:textId="77777777" w:rsidR="002C2028" w:rsidRDefault="002C2028">
    <w:pPr>
      <w:pStyle w:val="Sidefod"/>
    </w:pPr>
    <w:r>
      <w:rPr>
        <w:color w:val="231F20"/>
        <w:lang w:val="da-DK"/>
      </w:rPr>
      <w:tab/>
    </w:r>
    <w:r>
      <w:rPr>
        <w:color w:val="231F20"/>
        <w:lang w:val="da-DK"/>
      </w:rPr>
      <w:tab/>
    </w:r>
    <w:r>
      <w:rPr>
        <w:color w:val="231F20"/>
        <w:lang w:val="da-DK"/>
      </w:rPr>
      <w:tab/>
    </w:r>
    <w:r>
      <w:rPr>
        <w:color w:val="231F20"/>
        <w:lang w:val="da-DK"/>
      </w:rPr>
      <w:tab/>
    </w:r>
    <w:r>
      <w:rPr>
        <w:color w:val="231F20"/>
        <w:lang w:val="da-DK"/>
      </w:rPr>
      <w:tab/>
    </w:r>
    <w:r>
      <w:rPr>
        <w:color w:val="231F20"/>
        <w:lang w:val="da-DK"/>
      </w:rPr>
      <w:tab/>
    </w:r>
    <w:r>
      <w:rPr>
        <w:color w:val="231F20"/>
        <w:lang w:val="da-DK"/>
      </w:rPr>
      <w:tab/>
    </w:r>
    <w:r w:rsidRPr="002C2028">
      <w:rPr>
        <w:color w:val="231F20"/>
        <w:highlight w:val="yellow"/>
        <w:lang w:val="da-DK"/>
      </w:rPr>
      <w:t>Indsæt logo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4E4D4" w14:textId="77777777" w:rsidR="002C2028" w:rsidRDefault="002C2028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5C83D7" w14:textId="77777777" w:rsidR="002E67E1" w:rsidRDefault="002E67E1" w:rsidP="002C2028">
      <w:r>
        <w:separator/>
      </w:r>
    </w:p>
  </w:footnote>
  <w:footnote w:type="continuationSeparator" w:id="0">
    <w:p w14:paraId="3AF9C05C" w14:textId="77777777" w:rsidR="002E67E1" w:rsidRDefault="002E67E1" w:rsidP="002C20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F7D75" w14:textId="77777777" w:rsidR="002C2028" w:rsidRDefault="002C2028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B4435" w14:textId="77777777" w:rsidR="002C2028" w:rsidRDefault="002C2028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C84AE" w14:textId="77777777" w:rsidR="002C2028" w:rsidRDefault="002C2028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518"/>
    <w:rsid w:val="00195D6F"/>
    <w:rsid w:val="002C2028"/>
    <w:rsid w:val="002E66A3"/>
    <w:rsid w:val="002E67E1"/>
    <w:rsid w:val="00433248"/>
    <w:rsid w:val="004E73FC"/>
    <w:rsid w:val="00590518"/>
    <w:rsid w:val="0062050F"/>
    <w:rsid w:val="006A6282"/>
    <w:rsid w:val="007A2B54"/>
    <w:rsid w:val="00A30DF5"/>
    <w:rsid w:val="00C42286"/>
    <w:rsid w:val="00FD1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5B8FC3A"/>
  <w15:docId w15:val="{032E9CA1-662B-4A8C-A33C-38C44CD35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MorganSnOffice" w:eastAsia="MorganSnOffice" w:hAnsi="MorganSnOffice" w:cs="MorganSnOffice"/>
      <w:sz w:val="22"/>
      <w:szCs w:val="22"/>
      <w:lang w:val="en-GB" w:eastAsia="en-US"/>
    </w:rPr>
  </w:style>
  <w:style w:type="paragraph" w:styleId="Overskrift1">
    <w:name w:val="heading 1"/>
    <w:basedOn w:val="Normal"/>
    <w:uiPriority w:val="9"/>
    <w:qFormat/>
    <w:pPr>
      <w:spacing w:before="263"/>
      <w:ind w:left="210"/>
      <w:outlineLvl w:val="0"/>
    </w:pPr>
    <w:rPr>
      <w:b/>
      <w:bCs/>
      <w:sz w:val="70"/>
      <w:szCs w:val="7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rPr>
      <w:sz w:val="45"/>
      <w:szCs w:val="45"/>
    </w:rPr>
  </w:style>
  <w:style w:type="paragraph" w:styleId="Listeafsnit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idehoved">
    <w:name w:val="header"/>
    <w:basedOn w:val="Normal"/>
    <w:link w:val="SidehovedTegn"/>
    <w:uiPriority w:val="99"/>
    <w:unhideWhenUsed/>
    <w:rsid w:val="002C2028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2C2028"/>
    <w:rPr>
      <w:rFonts w:ascii="MorganSnOffice" w:eastAsia="MorganSnOffice" w:hAnsi="MorganSnOffice" w:cs="MorganSnOffice"/>
      <w:sz w:val="22"/>
      <w:szCs w:val="22"/>
      <w:lang w:val="en-GB" w:eastAsia="en-US"/>
    </w:rPr>
  </w:style>
  <w:style w:type="paragraph" w:styleId="Sidefod">
    <w:name w:val="footer"/>
    <w:basedOn w:val="Normal"/>
    <w:link w:val="SidefodTegn"/>
    <w:uiPriority w:val="99"/>
    <w:unhideWhenUsed/>
    <w:rsid w:val="002C2028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2C2028"/>
    <w:rPr>
      <w:rFonts w:ascii="MorganSnOffice" w:eastAsia="MorganSnOffice" w:hAnsi="MorganSnOffice" w:cs="MorganSnOffice"/>
      <w:sz w:val="22"/>
      <w:szCs w:val="22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20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Relationship Id="rId22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\Dropbox%20(Danske%20Vandv&#230;rker)\MEDLEMSKIT%20Visitkort%20til%20medlemmer\Kampagne\Plakat\Skabelon_Plakat1_Kom%20til%20generalforsamling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EA0335E6539C34DA9B9D6CC16E51002" ma:contentTypeVersion="27" ma:contentTypeDescription="Opret et nyt dokument." ma:contentTypeScope="" ma:versionID="d79b5ca625ad30ec734003a863730b28">
  <xsd:schema xmlns:xsd="http://www.w3.org/2001/XMLSchema" xmlns:xs="http://www.w3.org/2001/XMLSchema" xmlns:p="http://schemas.microsoft.com/office/2006/metadata/properties" xmlns:ns1="http://schemas.microsoft.com/sharepoint/v3" xmlns:ns2="a2eb0a43-16d4-4440-882d-e20f92429446" xmlns:ns3="8eb84139-9e57-4583-87cf-dd3473b5f938" targetNamespace="http://schemas.microsoft.com/office/2006/metadata/properties" ma:root="true" ma:fieldsID="5b3fe513d50301022ff2ae37e26b693b" ns1:_="" ns2:_="" ns3:_="">
    <xsd:import namespace="http://schemas.microsoft.com/sharepoint/v3"/>
    <xsd:import namespace="a2eb0a43-16d4-4440-882d-e20f92429446"/>
    <xsd:import namespace="8eb84139-9e57-4583-87cf-dd3473b5f938"/>
    <xsd:element name="properties">
      <xsd:complexType>
        <xsd:sequence>
          <xsd:element name="documentManagement">
            <xsd:complexType>
              <xsd:all>
                <xsd:element ref="ns1:OriginalSubject" minOccurs="0"/>
                <xsd:element ref="ns1:Thumbnail" minOccurs="0"/>
                <xsd:element ref="ns1:From" minOccurs="0"/>
                <xsd:element ref="ns1:TaxKeywordTaxHTField" minOccurs="0"/>
                <xsd:element ref="ns2:TaxKeywordTaxHTField" minOccurs="0"/>
                <xsd:element ref="ns2:TaxCatchAll" minOccurs="0"/>
                <xsd:element ref="ns1:To" minOccurs="0"/>
                <xsd:element ref="ns1:EmailDate" minOccurs="0"/>
                <xsd:element ref="ns1:Dokindhold" minOccurs="0"/>
                <xsd:element ref="ns1:Cc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OriginalSubject" ma:index="8" nillable="true" ma:displayName="Emne" ma:description="OriginalSubject" ma:internalName="OriginalSubject">
      <xsd:simpleType>
        <xsd:restriction base="dms:Text"/>
      </xsd:simpleType>
    </xsd:element>
    <xsd:element name="Thumbnail" ma:index="9" nillable="true" ma:displayName="Thumbnail" ma:description="Thumbnail" ma:internalName="Thumbnail">
      <xsd:simpleType>
        <xsd:restriction base="dms:Text"/>
      </xsd:simpleType>
    </xsd:element>
    <xsd:element name="From" ma:index="10" nillable="true" ma:displayName="Afsender" ma:description="From" ma:internalName="From">
      <xsd:simpleType>
        <xsd:restriction base="dms:Text"/>
      </xsd:simpleType>
    </xsd:element>
    <xsd:element name="TaxKeywordTaxHTField" ma:index="11" nillable="true" ma:displayName="TaxKeywordTaxHTField" ma:hidden="true" ma:internalName="TaxKeywordTaxHTField">
      <xsd:simpleType>
        <xsd:restriction base="dms:Note"/>
      </xsd:simpleType>
    </xsd:element>
    <xsd:element name="To" ma:index="15" nillable="true" ma:displayName="Modtager" ma:description="To" ma:internalName="To">
      <xsd:simpleType>
        <xsd:restriction base="dms:Text"/>
      </xsd:simpleType>
    </xsd:element>
    <xsd:element name="EmailDate" ma:index="16" nillable="true" ma:displayName="E-mail dato" ma:description="EmailDate" ma:internalName="EmailDate">
      <xsd:simpleType>
        <xsd:restriction base="dms:Text"/>
      </xsd:simpleType>
    </xsd:element>
    <xsd:element name="Dokindhold" ma:index="17" nillable="true" ma:displayName="Dok.indhold" ma:description="Company Segment" ma:format="Dropdown" ma:internalName="Dokindhold">
      <xsd:simpleType>
        <xsd:restriction base="dms:Choice">
          <xsd:enumeration value="Referat"/>
          <xsd:enumeration value="Præsentation"/>
          <xsd:enumeration value="Dagsorden"/>
          <xsd:enumeration value="Besvarelse"/>
          <xsd:enumeration value="Bekræftelse"/>
          <xsd:enumeration value="Layout"/>
          <xsd:enumeration value="Andet"/>
        </xsd:restriction>
      </xsd:simpleType>
    </xsd:element>
    <xsd:element name="Cc" ma:index="18" nillable="true" ma:displayName="Cc" ma:description="Cc" ma:internalName="Cc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eb0a43-16d4-4440-882d-e20f92429446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13" nillable="true" ma:taxonomy="true" ma:internalName="TaxKeywordTaxHTField0" ma:taxonomyFieldName="TaxKeyword" ma:displayName="Nøgleord" ma:readOnly="false" ma:default="" ma:fieldId="{23f27201-bee3-471e-b2e7-b64fd8b7ca38}" ma:taxonomyMulti="true" ma:sspId="a4779e0d-20ed-45e1-b7da-24c68ad628f6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4" nillable="true" ma:displayName="Taxonomy Catch All Column" ma:hidden="true" ma:list="{954d7813-0819-4367-8504-926919c636ae}" ma:internalName="TaxCatchAll" ma:showField="CatchAllData" ma:web="a2eb0a43-16d4-4440-882d-e20f924294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b84139-9e57-4583-87cf-dd3473b5f9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3" nillable="true" ma:displayName="Tags" ma:internalName="MediaServiceAutoTags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32" nillable="true" ma:taxonomy="true" ma:internalName="lcf76f155ced4ddcb4097134ff3c332f" ma:taxonomyFieldName="MediaServiceImageTags" ma:displayName="Billedmærker" ma:readOnly="false" ma:fieldId="{5cf76f15-5ced-4ddc-b409-7134ff3c332f}" ma:taxonomyMulti="true" ma:sspId="a4779e0d-20ed-45e1-b7da-24c68ad628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http://schemas.microsoft.com/sharepoint/v3" xsi:nil="true"/>
    <Dokindhold xmlns="http://schemas.microsoft.com/sharepoint/v3" xsi:nil="true"/>
    <Thumbnail xmlns="http://schemas.microsoft.com/sharepoint/v3" xsi:nil="true"/>
    <lcf76f155ced4ddcb4097134ff3c332f xmlns="8eb84139-9e57-4583-87cf-dd3473b5f938">
      <Terms xmlns="http://schemas.microsoft.com/office/infopath/2007/PartnerControls"/>
    </lcf76f155ced4ddcb4097134ff3c332f>
    <From xmlns="http://schemas.microsoft.com/sharepoint/v3" xsi:nil="true"/>
    <OriginalSubject xmlns="http://schemas.microsoft.com/sharepoint/v3" xsi:nil="true"/>
    <TaxKeywordTaxHTField xmlns="a2eb0a43-16d4-4440-882d-e20f92429446">
      <Terms xmlns="http://schemas.microsoft.com/office/infopath/2007/PartnerControls"/>
    </TaxKeywordTaxHTField>
    <Cc xmlns="http://schemas.microsoft.com/sharepoint/v3" xsi:nil="true"/>
    <TaxCatchAll xmlns="a2eb0a43-16d4-4440-882d-e20f92429446" xsi:nil="true"/>
    <To xmlns="http://schemas.microsoft.com/sharepoint/v3" xsi:nil="true"/>
    <Email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08CC570-9D5B-4CF6-9AA4-084472A530D7}"/>
</file>

<file path=customXml/itemProps2.xml><?xml version="1.0" encoding="utf-8"?>
<ds:datastoreItem xmlns:ds="http://schemas.openxmlformats.org/officeDocument/2006/customXml" ds:itemID="{350D31BC-60FB-4812-A509-FF63D32936A0}"/>
</file>

<file path=customXml/itemProps3.xml><?xml version="1.0" encoding="utf-8"?>
<ds:datastoreItem xmlns:ds="http://schemas.openxmlformats.org/officeDocument/2006/customXml" ds:itemID="{F8B15058-0CBD-462F-9038-E3066E425CA5}"/>
</file>

<file path=docProps/app.xml><?xml version="1.0" encoding="utf-8"?>
<Properties xmlns="http://schemas.openxmlformats.org/officeDocument/2006/extended-properties" xmlns:vt="http://schemas.openxmlformats.org/officeDocument/2006/docPropsVTypes">
  <Template>Skabelon_Plakat1_Kom til generalforsamling</Template>
  <TotalTime>1</TotalTime>
  <Pages>1</Pages>
  <Words>29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Mette Kingod</dc:creator>
  <cp:keywords/>
  <cp:lastModifiedBy>Mette Kingod</cp:lastModifiedBy>
  <cp:revision>2</cp:revision>
  <dcterms:created xsi:type="dcterms:W3CDTF">2022-10-10T17:56:00Z</dcterms:created>
  <dcterms:modified xsi:type="dcterms:W3CDTF">2022-10-10T17:56:00Z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2020-11-24T00:00:00Z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2020-11-24T00:00:00Z</vt:filetime>
  </property>
  <property fmtid="{D5CDD505-2E9C-101B-9397-08002B2CF9AE}" pid="5" name="ContentTypeId">
    <vt:lpwstr>0x0101001EA0335E6539C34DA9B9D6CC16E51002</vt:lpwstr>
  </property>
</Properties>
</file>