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0C4C" w14:textId="4AA78E53" w:rsidR="009D0543" w:rsidRDefault="00901F43" w:rsidP="000162E6">
      <w:pPr>
        <w:pStyle w:val="Titel"/>
      </w:pPr>
      <w:r w:rsidRPr="000162E6">
        <w:t>Vederlagspolitik</w:t>
      </w:r>
      <w:r>
        <w:t xml:space="preserve"> </w:t>
      </w:r>
      <w:r w:rsidR="009D0543" w:rsidRPr="009D0543">
        <w:t>for</w:t>
      </w:r>
    </w:p>
    <w:p w14:paraId="464A068E" w14:textId="611DACA1" w:rsidR="002F7883" w:rsidRPr="00F70B2A" w:rsidRDefault="009D0543" w:rsidP="00F70B2A">
      <w:pPr>
        <w:pStyle w:val="Titel"/>
      </w:pPr>
      <w:r w:rsidRPr="009D0543">
        <w:rPr>
          <w:highlight w:val="yellow"/>
        </w:rPr>
        <w:t>[navn på vandværket]</w:t>
      </w:r>
    </w:p>
    <w:p w14:paraId="7295B30B" w14:textId="77777777" w:rsidR="009D0543" w:rsidRDefault="009D0543" w:rsidP="009D0543"/>
    <w:p w14:paraId="2E7FCC52" w14:textId="0B637EFC" w:rsidR="00DB0960" w:rsidRPr="004075AF" w:rsidRDefault="00901F43" w:rsidP="00DB0960">
      <w:pPr>
        <w:pStyle w:val="Overskrift2"/>
      </w:pPr>
      <w:r>
        <w:t>Introduktion</w:t>
      </w:r>
    </w:p>
    <w:p w14:paraId="0CAFF3E4" w14:textId="003A2F9C" w:rsidR="00901F43" w:rsidRDefault="00901F43" w:rsidP="00901F43">
      <w:r>
        <w:t>Denne vederlagspolitik beskriver principperne for betaling af vederlag til bestyrelsen.</w:t>
      </w:r>
    </w:p>
    <w:p w14:paraId="1C631332" w14:textId="1342CB30" w:rsidR="00901F43" w:rsidRDefault="00901F43" w:rsidP="00901F43">
      <w:r>
        <w:t>I årsrapporten oplyses det samlede vederlag for de siddende bestyrelsesmedlemmer.</w:t>
      </w:r>
    </w:p>
    <w:p w14:paraId="0FCDF802" w14:textId="54210ED4" w:rsidR="00901F43" w:rsidRDefault="00901F43" w:rsidP="00901F43">
      <w:r>
        <w:t xml:space="preserve">Vederlagspolitikken fremlægges til godkendelse på den ordinære generalforsamling i </w:t>
      </w:r>
      <w:r w:rsidRPr="00901F43">
        <w:rPr>
          <w:highlight w:val="yellow"/>
        </w:rPr>
        <w:t>[angiv årstal]</w:t>
      </w:r>
      <w:r>
        <w:t>. Efterfølgende ændringer skal ligeledes godkendes på generalforsamlingen.</w:t>
      </w:r>
    </w:p>
    <w:p w14:paraId="5DE81133" w14:textId="6FF63A22" w:rsidR="00901F43" w:rsidRDefault="00901F43" w:rsidP="00901F43">
      <w:r>
        <w:t xml:space="preserve">Vederlagspolitikken er desuden tilgængelig på selskabets hjemmeside. </w:t>
      </w:r>
    </w:p>
    <w:p w14:paraId="2AE8B2DC" w14:textId="77777777" w:rsidR="00901F43" w:rsidRDefault="00901F43" w:rsidP="00901F43">
      <w:pPr>
        <w:pStyle w:val="Overskrift2"/>
      </w:pPr>
      <w:r>
        <w:t>Bestyrelse</w:t>
      </w:r>
    </w:p>
    <w:p w14:paraId="11AADCBF" w14:textId="0479A0B2" w:rsidR="00901F43" w:rsidRDefault="00901F43" w:rsidP="00901F43">
      <w:r>
        <w:t>Medlemmer af bestyrelsen modtager et fast årligt vederlag.</w:t>
      </w:r>
    </w:p>
    <w:p w14:paraId="46CF2957" w14:textId="28842117" w:rsidR="00901F43" w:rsidRDefault="00901F43" w:rsidP="00901F43">
      <w:r>
        <w:t>I fastlæggelsen af bestyrelsens vederlag skal der tages højde for arbejdsbyrden og vederlaget i sammenlignelige selskaber. Målet er, at selskabet tilbyder et passende men ikke lønførende vederlag, som blandt andet afspejler selskabets størrelse og kompleksitet.</w:t>
      </w:r>
    </w:p>
    <w:p w14:paraId="1471C5AD" w14:textId="77777777" w:rsidR="00901F43" w:rsidRDefault="00901F43" w:rsidP="00901F43">
      <w:pPr>
        <w:pStyle w:val="Overskrift2"/>
      </w:pPr>
      <w:r>
        <w:t>Andre goder</w:t>
      </w:r>
    </w:p>
    <w:p w14:paraId="3B07CA6D" w14:textId="17D6DA5F" w:rsidR="00901F43" w:rsidRDefault="00901F43" w:rsidP="00901F43">
      <w:r w:rsidRPr="00901F43">
        <w:rPr>
          <w:highlight w:val="yellow"/>
        </w:rPr>
        <w:t>[hvis der er goder forbundet med hvervet som bestyrelsesmedlem som f.eks. betalt telefon, kan det angives her]</w:t>
      </w:r>
    </w:p>
    <w:p w14:paraId="34ED9E53" w14:textId="77777777" w:rsidR="00901F43" w:rsidRDefault="00901F43" w:rsidP="00901F43">
      <w:pPr>
        <w:pStyle w:val="Overskrift2"/>
      </w:pPr>
      <w:r>
        <w:t>Godkendelse af vederlag</w:t>
      </w:r>
    </w:p>
    <w:p w14:paraId="129A9302" w14:textId="49167F3E" w:rsidR="00901F43" w:rsidRDefault="00901F43" w:rsidP="00901F43">
      <w:r>
        <w:t>Vederlaget til bestyrelsen for et givent regnskabsår godkendes på den ordinære generalforsamling det pågældende år.</w:t>
      </w:r>
    </w:p>
    <w:p w14:paraId="4F0675AA" w14:textId="77777777" w:rsidR="00901F43" w:rsidRDefault="00901F43" w:rsidP="00901F43">
      <w:pPr>
        <w:pStyle w:val="Overskrift2"/>
      </w:pPr>
      <w:r>
        <w:t>Ansvar</w:t>
      </w:r>
    </w:p>
    <w:p w14:paraId="42EECD9A" w14:textId="78A8C673" w:rsidR="00901F43" w:rsidRDefault="00901F43" w:rsidP="00901F43">
      <w:r>
        <w:t>Vederlagspolitikken er vedtaget af selskabets bestyrelse, som også har ansvaret for at foretage eventuelle nødvendige tilpasninger.</w:t>
      </w:r>
    </w:p>
    <w:p w14:paraId="7DD219F1" w14:textId="77777777" w:rsidR="00901F43" w:rsidRDefault="00901F43" w:rsidP="00901F43"/>
    <w:p w14:paraId="1B7937BB" w14:textId="5E5256C0" w:rsidR="0090077C" w:rsidRPr="00901F43" w:rsidRDefault="00901F43" w:rsidP="00901F43">
      <w:pPr>
        <w:rPr>
          <w:b/>
          <w:bCs/>
        </w:rPr>
      </w:pPr>
      <w:r w:rsidRPr="00901F43">
        <w:rPr>
          <w:b/>
          <w:bCs/>
        </w:rPr>
        <w:t xml:space="preserve">Denne vederlagspolitik er senest vedtaget på generalforsamlingen den </w:t>
      </w:r>
      <w:r w:rsidRPr="00901F43">
        <w:rPr>
          <w:b/>
          <w:bCs/>
          <w:highlight w:val="yellow"/>
        </w:rPr>
        <w:t>[indsæt dato]</w:t>
      </w:r>
      <w:r w:rsidRPr="00901F43">
        <w:rPr>
          <w:b/>
          <w:bCs/>
        </w:rPr>
        <w:t>.</w:t>
      </w:r>
    </w:p>
    <w:sectPr w:rsidR="0090077C" w:rsidRPr="00901F43" w:rsidSect="00BD1B1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3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01DF3" w14:textId="77777777" w:rsidR="00F70B2A" w:rsidRDefault="00F70B2A">
      <w:pPr>
        <w:spacing w:after="0"/>
      </w:pPr>
      <w:r>
        <w:separator/>
      </w:r>
    </w:p>
  </w:endnote>
  <w:endnote w:type="continuationSeparator" w:id="0">
    <w:p w14:paraId="75E7AFA5" w14:textId="77777777"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9909DC1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3C00E6DB" w14:textId="77777777" w:rsidR="0090077C" w:rsidRPr="00332C0C" w:rsidRDefault="00F37381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479753C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12934E13" w14:textId="77777777" w:rsidR="00F8568C" w:rsidRDefault="00F37381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BD023" w14:textId="77777777" w:rsidR="00F70B2A" w:rsidRDefault="00F70B2A">
      <w:pPr>
        <w:spacing w:after="0"/>
      </w:pPr>
      <w:r>
        <w:separator/>
      </w:r>
    </w:p>
  </w:footnote>
  <w:footnote w:type="continuationSeparator" w:id="0">
    <w:p w14:paraId="0F22C3DD" w14:textId="77777777"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7D39A" w14:textId="4C0BA0A1" w:rsidR="0036695B" w:rsidRDefault="00F37381">
    <w:pPr>
      <w:pStyle w:val="Sidehoved"/>
    </w:pPr>
    <w:r>
      <w:rPr>
        <w:noProof/>
      </w:rPr>
      <w:pict w14:anchorId="44BE1A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290376" o:spid="_x0000_s2053" type="#_x0000_t136" style="position:absolute;margin-left:0;margin-top:0;width:446.4pt;height:223.2pt;rotation:315;z-index:-2515742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DKA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15346" w14:textId="2329CFE8" w:rsidR="00533854" w:rsidRDefault="00F37381">
    <w:pPr>
      <w:pStyle w:val="Sidehoved"/>
    </w:pPr>
    <w:r>
      <w:rPr>
        <w:noProof/>
      </w:rPr>
      <w:pict w14:anchorId="106C3B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290377" o:spid="_x0000_s2054" type="#_x0000_t136" style="position:absolute;margin-left:0;margin-top:0;width:446.4pt;height:223.2pt;rotation:315;z-index:-2515722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DKA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66F03" w14:textId="6FA7C939" w:rsidR="0036695B" w:rsidRDefault="00BD1B19">
    <w:pPr>
      <w:pStyle w:val="Sidehoved"/>
    </w:pPr>
    <w:r>
      <w:rPr>
        <w:noProof/>
      </w:rPr>
      <w:drawing>
        <wp:anchor distT="0" distB="0" distL="114300" distR="114300" simplePos="0" relativeHeight="251738112" behindDoc="1" locked="0" layoutInCell="1" allowOverlap="1" wp14:anchorId="53223F4B" wp14:editId="08E02888">
          <wp:simplePos x="0" y="0"/>
          <wp:positionH relativeFrom="margin">
            <wp:posOffset>0</wp:posOffset>
          </wp:positionH>
          <wp:positionV relativeFrom="topMargin">
            <wp:posOffset>248285</wp:posOffset>
          </wp:positionV>
          <wp:extent cx="802800" cy="828000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edlem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6D3E819E" wp14:editId="22110696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AC7957"/>
    <w:multiLevelType w:val="hybridMultilevel"/>
    <w:tmpl w:val="A19A0E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258871238">
    <w:abstractNumId w:val="9"/>
  </w:num>
  <w:num w:numId="2" w16cid:durableId="967004427">
    <w:abstractNumId w:val="11"/>
  </w:num>
  <w:num w:numId="3" w16cid:durableId="213808823">
    <w:abstractNumId w:val="11"/>
  </w:num>
  <w:num w:numId="4" w16cid:durableId="1316568296">
    <w:abstractNumId w:val="11"/>
  </w:num>
  <w:num w:numId="5" w16cid:durableId="1727677233">
    <w:abstractNumId w:val="11"/>
  </w:num>
  <w:num w:numId="6" w16cid:durableId="158546052">
    <w:abstractNumId w:val="8"/>
  </w:num>
  <w:num w:numId="7" w16cid:durableId="897865364">
    <w:abstractNumId w:val="13"/>
  </w:num>
  <w:num w:numId="8" w16cid:durableId="1469779355">
    <w:abstractNumId w:val="7"/>
  </w:num>
  <w:num w:numId="9" w16cid:durableId="1826893130">
    <w:abstractNumId w:val="6"/>
  </w:num>
  <w:num w:numId="10" w16cid:durableId="551308823">
    <w:abstractNumId w:val="5"/>
  </w:num>
  <w:num w:numId="11" w16cid:durableId="1271202104">
    <w:abstractNumId w:val="4"/>
  </w:num>
  <w:num w:numId="12" w16cid:durableId="1188103992">
    <w:abstractNumId w:val="3"/>
  </w:num>
  <w:num w:numId="13" w16cid:durableId="206184913">
    <w:abstractNumId w:val="2"/>
  </w:num>
  <w:num w:numId="14" w16cid:durableId="1635868340">
    <w:abstractNumId w:val="1"/>
  </w:num>
  <w:num w:numId="15" w16cid:durableId="1596087436">
    <w:abstractNumId w:val="0"/>
  </w:num>
  <w:num w:numId="16" w16cid:durableId="881985617">
    <w:abstractNumId w:val="12"/>
  </w:num>
  <w:num w:numId="17" w16cid:durableId="9744839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5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162E6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A0CDB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6D1CD0"/>
    <w:rsid w:val="00755E46"/>
    <w:rsid w:val="00804C83"/>
    <w:rsid w:val="00823DE7"/>
    <w:rsid w:val="00884958"/>
    <w:rsid w:val="008A37D6"/>
    <w:rsid w:val="008C5574"/>
    <w:rsid w:val="008E6CB4"/>
    <w:rsid w:val="00901F43"/>
    <w:rsid w:val="009824DB"/>
    <w:rsid w:val="00995E2A"/>
    <w:rsid w:val="009A477C"/>
    <w:rsid w:val="009C63A6"/>
    <w:rsid w:val="009D0543"/>
    <w:rsid w:val="009D29F2"/>
    <w:rsid w:val="00A82C30"/>
    <w:rsid w:val="00B0293B"/>
    <w:rsid w:val="00B052C7"/>
    <w:rsid w:val="00B10AF8"/>
    <w:rsid w:val="00B376DE"/>
    <w:rsid w:val="00B646AE"/>
    <w:rsid w:val="00BB2F71"/>
    <w:rsid w:val="00BC10E5"/>
    <w:rsid w:val="00BD1B19"/>
    <w:rsid w:val="00BE11B4"/>
    <w:rsid w:val="00C530F9"/>
    <w:rsid w:val="00C65CB0"/>
    <w:rsid w:val="00C71CE3"/>
    <w:rsid w:val="00C97E3C"/>
    <w:rsid w:val="00CA44EB"/>
    <w:rsid w:val="00CD210F"/>
    <w:rsid w:val="00CF4703"/>
    <w:rsid w:val="00D1105E"/>
    <w:rsid w:val="00DB0960"/>
    <w:rsid w:val="00DB5BD9"/>
    <w:rsid w:val="00DC26BB"/>
    <w:rsid w:val="00E2466B"/>
    <w:rsid w:val="00E63452"/>
    <w:rsid w:val="00EB5BF8"/>
    <w:rsid w:val="00EF5F13"/>
    <w:rsid w:val="00EF6E8B"/>
    <w:rsid w:val="00F14C9B"/>
    <w:rsid w:val="00F17A96"/>
    <w:rsid w:val="00F37381"/>
    <w:rsid w:val="00F436EA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6BB1891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6EA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DB0960"/>
    <w:pPr>
      <w:numPr>
        <w:numId w:val="7"/>
      </w:numPr>
      <w:spacing w:after="160"/>
    </w:pPr>
    <w:rPr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0162E6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0162E6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rsid w:val="00DB0960"/>
    <w:pPr>
      <w:numPr>
        <w:numId w:val="1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EA0335E6539C34DA9B9D6CC16E51002" ma:contentTypeVersion="27" ma:contentTypeDescription="Opret et nyt dokument." ma:contentTypeScope="" ma:versionID="d79b5ca625ad30ec734003a863730b28">
  <xsd:schema xmlns:xsd="http://www.w3.org/2001/XMLSchema" xmlns:xs="http://www.w3.org/2001/XMLSchema" xmlns:p="http://schemas.microsoft.com/office/2006/metadata/properties" xmlns:ns1="http://schemas.microsoft.com/sharepoint/v3" xmlns:ns2="a2eb0a43-16d4-4440-882d-e20f92429446" xmlns:ns3="8eb84139-9e57-4583-87cf-dd3473b5f938" targetNamespace="http://schemas.microsoft.com/office/2006/metadata/properties" ma:root="true" ma:fieldsID="5b3fe513d50301022ff2ae37e26b693b" ns1:_="" ns2:_="" ns3:_="">
    <xsd:import namespace="http://schemas.microsoft.com/sharepoint/v3"/>
    <xsd:import namespace="a2eb0a43-16d4-4440-882d-e20f92429446"/>
    <xsd:import namespace="8eb84139-9e57-4583-87cf-dd3473b5f938"/>
    <xsd:element name="properties">
      <xsd:complexType>
        <xsd:sequence>
          <xsd:element name="documentManagement">
            <xsd:complexType>
              <xsd:all>
                <xsd:element ref="ns1:OriginalSubject" minOccurs="0"/>
                <xsd:element ref="ns1:Thumbnail" minOccurs="0"/>
                <xsd:element ref="ns1:From" minOccurs="0"/>
                <xsd:element ref="ns1:TaxKeywordTaxHTField" minOccurs="0"/>
                <xsd:element ref="ns2:TaxKeywordTaxHTField" minOccurs="0"/>
                <xsd:element ref="ns2:TaxCatchAll" minOccurs="0"/>
                <xsd:element ref="ns1:To" minOccurs="0"/>
                <xsd:element ref="ns1:EmailDate" minOccurs="0"/>
                <xsd:element ref="ns1:Dokindhold" minOccurs="0"/>
                <xsd:element ref="ns1:Cc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iginalSubject" ma:index="8" nillable="true" ma:displayName="Emne" ma:description="OriginalSubject" ma:internalName="OriginalSubject">
      <xsd:simpleType>
        <xsd:restriction base="dms:Text"/>
      </xsd:simpleType>
    </xsd:element>
    <xsd:element name="Thumbnail" ma:index="9" nillable="true" ma:displayName="Thumbnail" ma:description="Thumbnail" ma:internalName="Thumbnail">
      <xsd:simpleType>
        <xsd:restriction base="dms:Text"/>
      </xsd:simpleType>
    </xsd:element>
    <xsd:element name="From" ma:index="10" nillable="true" ma:displayName="Afsender" ma:description="From" ma:internalName="From">
      <xsd:simpleType>
        <xsd:restriction base="dms:Text"/>
      </xsd:simpleType>
    </xsd:element>
    <xsd:element name="TaxKeywordTaxHTField" ma:index="11" nillable="true" ma:displayName="TaxKeywordTaxHTField" ma:hidden="true" ma:internalName="TaxKeywordTaxHTField">
      <xsd:simpleType>
        <xsd:restriction base="dms:Note"/>
      </xsd:simpleType>
    </xsd:element>
    <xsd:element name="To" ma:index="15" nillable="true" ma:displayName="Modtager" ma:description="To" ma:internalName="To">
      <xsd:simpleType>
        <xsd:restriction base="dms:Text"/>
      </xsd:simpleType>
    </xsd:element>
    <xsd:element name="EmailDate" ma:index="16" nillable="true" ma:displayName="E-mail dato" ma:description="EmailDate" ma:internalName="EmailDate">
      <xsd:simpleType>
        <xsd:restriction base="dms:Text"/>
      </xsd:simpleType>
    </xsd:element>
    <xsd:element name="Dokindhold" ma:index="17" nillable="true" ma:displayName="Dok.indhold" ma:description="Company Segment" ma:format="Dropdown" ma:internalName="Dokindhold">
      <xsd:simpleType>
        <xsd:restriction base="dms:Choice">
          <xsd:enumeration value="Referat"/>
          <xsd:enumeration value="Præsentation"/>
          <xsd:enumeration value="Dagsorden"/>
          <xsd:enumeration value="Besvarelse"/>
          <xsd:enumeration value="Bekræftelse"/>
          <xsd:enumeration value="Layout"/>
          <xsd:enumeration value="Andet"/>
        </xsd:restriction>
      </xsd:simpleType>
    </xsd:element>
    <xsd:element name="Cc" ma:index="18" nillable="true" ma:displayName="Cc" ma:description="Cc" ma:internalName="Cc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0a43-16d4-4440-882d-e20f9242944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3" nillable="true" ma:taxonomy="true" ma:internalName="TaxKeywordTaxHTField0" ma:taxonomyFieldName="TaxKeyword" ma:displayName="Nøgleord" ma:readOnly="false" ma:default="" ma:fieldId="{23f27201-bee3-471e-b2e7-b64fd8b7ca38}" ma:taxonomyMulti="true" ma:sspId="a4779e0d-20ed-45e1-b7da-24c68ad628f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hidden="true" ma:list="{954d7813-0819-4367-8504-926919c636ae}" ma:internalName="TaxCatchAll" ma:showField="CatchAllData" ma:web="a2eb0a43-16d4-4440-882d-e20f924294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84139-9e57-4583-87cf-dd3473b5f9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3" nillable="true" ma:displayName="Tags" ma:internalName="MediaServiceAutoTag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Billedmærker" ma:readOnly="false" ma:fieldId="{5cf76f15-5ced-4ddc-b409-7134ff3c332f}" ma:taxonomyMulti="true" ma:sspId="a4779e0d-20ed-45e1-b7da-24c68ad628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Details xmlns="a2eb0a43-16d4-4440-882d-e20f92429446">{}</SharedWithDetails>
    <SharedWithUsers xmlns="a2eb0a43-16d4-4440-882d-e20f92429446">
      <UserInfo>
        <DisplayName/>
        <AccountId xsi:nil="true"/>
        <AccountType/>
      </UserInfo>
    </SharedWithUsers>
    <TaxKeywordTaxHTField xmlns="http://schemas.microsoft.com/sharepoint/v3" xsi:nil="true"/>
    <Dokindhold xmlns="http://schemas.microsoft.com/sharepoint/v3" xsi:nil="true"/>
    <Thumbnail xmlns="http://schemas.microsoft.com/sharepoint/v3" xsi:nil="true"/>
    <lcf76f155ced4ddcb4097134ff3c332f xmlns="8eb84139-9e57-4583-87cf-dd3473b5f938">
      <Terms xmlns="http://schemas.microsoft.com/office/infopath/2007/PartnerControls"/>
    </lcf76f155ced4ddcb4097134ff3c332f>
    <From xmlns="http://schemas.microsoft.com/sharepoint/v3" xsi:nil="true"/>
    <OriginalSubject xmlns="http://schemas.microsoft.com/sharepoint/v3" xsi:nil="true"/>
    <TaxKeywordTaxHTField xmlns="a2eb0a43-16d4-4440-882d-e20f92429446">
      <Terms xmlns="http://schemas.microsoft.com/office/infopath/2007/PartnerControls"/>
    </TaxKeywordTaxHTField>
    <Cc xmlns="http://schemas.microsoft.com/sharepoint/v3" xsi:nil="true"/>
    <TaxCatchAll xmlns="a2eb0a43-16d4-4440-882d-e20f92429446" xsi:nil="true"/>
    <To xmlns="http://schemas.microsoft.com/sharepoint/v3" xsi:nil="true"/>
    <Email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9D4AEC-4613-400F-BC8F-AF423486AF76}"/>
</file>

<file path=customXml/itemProps3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F9D8D3-31F4-4FA9-B2A3-AF97AAF6DB4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A3CED26-0910-4819-874B-D8E2CCD421FE}">
  <ds:schemaRefs>
    <ds:schemaRef ds:uri="http://purl.org/dc/elements/1.1/"/>
    <ds:schemaRef ds:uri="http://schemas.microsoft.com/office/2006/metadata/properties"/>
    <ds:schemaRef ds:uri="498267d4-2a5a-4c72-99d3-cf7236a95ce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0</TotalTime>
  <Pages>1</Pages>
  <Words>181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Mette Kingod</cp:lastModifiedBy>
  <cp:revision>2</cp:revision>
  <cp:lastPrinted>2019-07-03T08:12:00Z</cp:lastPrinted>
  <dcterms:created xsi:type="dcterms:W3CDTF">2022-09-24T18:55:00Z</dcterms:created>
  <dcterms:modified xsi:type="dcterms:W3CDTF">2022-09-24T18:55:00Z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0x0101001EA0335E6539C34DA9B9D6CC16E51002</vt:lpwstr>
  </property>
  <property fmtid="{D5CDD505-2E9C-101B-9397-08002B2CF9AE}" pid="3" name="_dlc_DocIdItemGuid">
    <vt:lpwstr>40c25c02-a5e0-48a4-913c-93e0d5121f72</vt:lpwstr>
  </property>
</Properties>
</file>